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仿宋_GB2312" w:eastAsia="仿宋_GB2312"/>
          <w:b/>
          <w:sz w:val="18"/>
          <w:szCs w:val="18"/>
        </w:rPr>
      </w:pPr>
      <w:bookmarkStart w:id="0" w:name="_GoBack"/>
      <w:bookmarkEnd w:id="0"/>
      <w:r>
        <w:rPr>
          <w:rFonts w:hint="eastAsia" w:ascii="仿宋_GB2312" w:eastAsia="仿宋_GB2312"/>
          <w:b/>
          <w:sz w:val="36"/>
          <w:szCs w:val="36"/>
        </w:rPr>
        <w:t>试验检测辅助工应聘报名表</w:t>
      </w:r>
    </w:p>
    <w:tbl>
      <w:tblPr>
        <w:tblStyle w:val="3"/>
        <w:tblW w:w="97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141"/>
        <w:gridCol w:w="230"/>
        <w:gridCol w:w="1205"/>
        <w:gridCol w:w="12"/>
        <w:gridCol w:w="843"/>
        <w:gridCol w:w="387"/>
        <w:gridCol w:w="200"/>
        <w:gridCol w:w="429"/>
        <w:gridCol w:w="516"/>
        <w:gridCol w:w="257"/>
        <w:gridCol w:w="82"/>
        <w:gridCol w:w="384"/>
        <w:gridCol w:w="489"/>
        <w:gridCol w:w="756"/>
        <w:gridCol w:w="1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228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姓名</w:t>
            </w:r>
          </w:p>
        </w:tc>
        <w:tc>
          <w:tcPr>
            <w:tcW w:w="1447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4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性别</w:t>
            </w:r>
          </w:p>
        </w:tc>
        <w:tc>
          <w:tcPr>
            <w:tcW w:w="1016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年月</w:t>
            </w:r>
          </w:p>
        </w:tc>
        <w:tc>
          <w:tcPr>
            <w:tcW w:w="1629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78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  <w:jc w:val="center"/>
        </w:trPr>
        <w:tc>
          <w:tcPr>
            <w:tcW w:w="228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户籍所在地</w:t>
            </w:r>
          </w:p>
        </w:tc>
        <w:tc>
          <w:tcPr>
            <w:tcW w:w="1447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身份证号</w:t>
            </w:r>
          </w:p>
        </w:tc>
        <w:tc>
          <w:tcPr>
            <w:tcW w:w="2913" w:type="dxa"/>
            <w:gridSpan w:val="7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228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现住址</w:t>
            </w:r>
          </w:p>
        </w:tc>
        <w:tc>
          <w:tcPr>
            <w:tcW w:w="2877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0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联系方式</w:t>
            </w:r>
          </w:p>
        </w:tc>
        <w:tc>
          <w:tcPr>
            <w:tcW w:w="1711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7" w:hRule="atLeast"/>
          <w:jc w:val="center"/>
        </w:trPr>
        <w:tc>
          <w:tcPr>
            <w:tcW w:w="228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参加工作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时间</w:t>
            </w:r>
          </w:p>
        </w:tc>
        <w:tc>
          <w:tcPr>
            <w:tcW w:w="144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婚姻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状况</w:t>
            </w:r>
          </w:p>
        </w:tc>
        <w:tc>
          <w:tcPr>
            <w:tcW w:w="94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面貌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  <w:jc w:val="center"/>
        </w:trPr>
        <w:tc>
          <w:tcPr>
            <w:tcW w:w="228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全日制教育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学历（学位）</w:t>
            </w:r>
          </w:p>
        </w:tc>
        <w:tc>
          <w:tcPr>
            <w:tcW w:w="144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何时毕业于何校、何专业</w:t>
            </w:r>
          </w:p>
        </w:tc>
        <w:tc>
          <w:tcPr>
            <w:tcW w:w="4591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228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在职教育学历</w:t>
            </w:r>
          </w:p>
        </w:tc>
        <w:tc>
          <w:tcPr>
            <w:tcW w:w="144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何时毕业于何校、何专业</w:t>
            </w:r>
          </w:p>
        </w:tc>
        <w:tc>
          <w:tcPr>
            <w:tcW w:w="4591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228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专业技术资格</w:t>
            </w:r>
          </w:p>
        </w:tc>
        <w:tc>
          <w:tcPr>
            <w:tcW w:w="2877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57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取得专业资格时间</w:t>
            </w:r>
          </w:p>
        </w:tc>
        <w:tc>
          <w:tcPr>
            <w:tcW w:w="243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228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职（执）业资格</w:t>
            </w:r>
            <w:r>
              <w:rPr>
                <w:rFonts w:ascii="仿宋_GB2312" w:hAnsi="宋体" w:eastAsia="仿宋_GB2312"/>
                <w:szCs w:val="21"/>
              </w:rPr>
              <w:t>1</w:t>
            </w:r>
          </w:p>
        </w:tc>
        <w:tc>
          <w:tcPr>
            <w:tcW w:w="2877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57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职（执）业资格</w:t>
            </w:r>
            <w:r>
              <w:rPr>
                <w:rFonts w:ascii="仿宋_GB2312" w:hAnsi="宋体" w:eastAsia="仿宋_GB2312"/>
                <w:szCs w:val="21"/>
              </w:rPr>
              <w:t>2</w:t>
            </w:r>
          </w:p>
        </w:tc>
        <w:tc>
          <w:tcPr>
            <w:tcW w:w="243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6" w:hRule="atLeast"/>
          <w:jc w:val="center"/>
        </w:trPr>
        <w:tc>
          <w:tcPr>
            <w:tcW w:w="228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工作经历</w:t>
            </w:r>
          </w:p>
        </w:tc>
        <w:tc>
          <w:tcPr>
            <w:tcW w:w="7468" w:type="dxa"/>
            <w:gridSpan w:val="14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请写明每一段工作经历的起止年月及单位、部门、职务、主要工作内容：</w:t>
            </w: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228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奖惩情况</w:t>
            </w:r>
          </w:p>
        </w:tc>
        <w:tc>
          <w:tcPr>
            <w:tcW w:w="7468" w:type="dxa"/>
            <w:gridSpan w:val="14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141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家庭</w:t>
            </w: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情况</w:t>
            </w:r>
          </w:p>
        </w:tc>
        <w:tc>
          <w:tcPr>
            <w:tcW w:w="137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称</w:t>
            </w:r>
            <w:r>
              <w:rPr>
                <w:rFonts w:ascii="仿宋_GB2312" w:hAnsi="宋体" w:eastAsia="仿宋_GB2312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>呼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名</w:t>
            </w:r>
          </w:p>
        </w:tc>
        <w:tc>
          <w:tcPr>
            <w:tcW w:w="124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出生年月</w:t>
            </w:r>
          </w:p>
        </w:tc>
        <w:tc>
          <w:tcPr>
            <w:tcW w:w="3113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工作单位及职务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141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7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4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113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141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7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4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113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141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7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4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113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141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7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4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113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141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609" w:type="dxa"/>
            <w:gridSpan w:val="15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注：本人父母、配偶及子女为必填信息。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6" w:hRule="atLeast"/>
          <w:jc w:val="center"/>
        </w:trPr>
        <w:tc>
          <w:tcPr>
            <w:tcW w:w="9750" w:type="dxa"/>
            <w:gridSpan w:val="16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440" w:lineRule="exact"/>
              <w:ind w:firstLine="620" w:firstLineChars="294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上述内容填写完全真实，如有虚假，本人愿意承担相应的责任。</w:t>
            </w:r>
          </w:p>
          <w:p>
            <w:pPr>
              <w:spacing w:line="440" w:lineRule="exact"/>
              <w:ind w:right="420" w:firstLine="5460" w:firstLineChars="260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应聘申请人：</w:t>
            </w:r>
          </w:p>
          <w:p>
            <w:pPr>
              <w:spacing w:line="440" w:lineRule="exact"/>
              <w:ind w:right="42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时间：</w:t>
            </w:r>
            <w:r>
              <w:rPr>
                <w:rFonts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年</w:t>
            </w:r>
            <w:r>
              <w:rPr>
                <w:rFonts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月</w:t>
            </w:r>
            <w:r>
              <w:rPr>
                <w:rFonts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日</w:t>
            </w:r>
          </w:p>
        </w:tc>
      </w:tr>
    </w:tbl>
    <w:p>
      <w:pPr>
        <w:spacing w:after="200" w:line="400" w:lineRule="auto"/>
        <w:rPr>
          <w:rFonts w:ascii="??_GB2312" w:hAnsi="??_GB2312" w:cs="??_GB2312"/>
          <w:b/>
          <w:sz w:val="18"/>
        </w:rPr>
      </w:pPr>
    </w:p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8B5"/>
    <w:rsid w:val="00023AC1"/>
    <w:rsid w:val="001E6A65"/>
    <w:rsid w:val="0030303F"/>
    <w:rsid w:val="00324A17"/>
    <w:rsid w:val="004768B5"/>
    <w:rsid w:val="004976A8"/>
    <w:rsid w:val="004D1D56"/>
    <w:rsid w:val="00531ED7"/>
    <w:rsid w:val="00562480"/>
    <w:rsid w:val="005B1909"/>
    <w:rsid w:val="005D42BB"/>
    <w:rsid w:val="006871BC"/>
    <w:rsid w:val="00742BA9"/>
    <w:rsid w:val="00787502"/>
    <w:rsid w:val="00825351"/>
    <w:rsid w:val="0084477A"/>
    <w:rsid w:val="00860D6F"/>
    <w:rsid w:val="0092772F"/>
    <w:rsid w:val="00A25F24"/>
    <w:rsid w:val="00A7491E"/>
    <w:rsid w:val="00A77129"/>
    <w:rsid w:val="00A94DF8"/>
    <w:rsid w:val="00AA1CBE"/>
    <w:rsid w:val="00AA38B0"/>
    <w:rsid w:val="00AE44FC"/>
    <w:rsid w:val="00B54231"/>
    <w:rsid w:val="00BB658C"/>
    <w:rsid w:val="00BB75D0"/>
    <w:rsid w:val="00C57066"/>
    <w:rsid w:val="00CD12B4"/>
    <w:rsid w:val="00D46271"/>
    <w:rsid w:val="00DA478A"/>
    <w:rsid w:val="00E81EF1"/>
    <w:rsid w:val="00EC0834"/>
    <w:rsid w:val="00F1416B"/>
    <w:rsid w:val="00FB7FE9"/>
    <w:rsid w:val="00FD0D86"/>
    <w:rsid w:val="00FE5C11"/>
    <w:rsid w:val="17141FAE"/>
    <w:rsid w:val="23895909"/>
    <w:rsid w:val="6E9A3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5</Pages>
  <Words>219</Words>
  <Characters>1251</Characters>
  <Lines>0</Lines>
  <Paragraphs>0</Paragraphs>
  <TotalTime>42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2020-07-27T04:46:00Z</dcterms:created>
  <dc:creator>Admin</dc:creator>
  <cp:lastModifiedBy>lenovo</cp:lastModifiedBy>
  <dcterms:modified xsi:type="dcterms:W3CDTF">2020-08-19T02:08:38Z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